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843" w:type="dxa"/>
        <w:tblLook w:val="04A0" w:firstRow="1" w:lastRow="0" w:firstColumn="1" w:lastColumn="0" w:noHBand="0" w:noVBand="1"/>
      </w:tblPr>
      <w:tblGrid>
        <w:gridCol w:w="2707"/>
        <w:gridCol w:w="2581"/>
        <w:gridCol w:w="2580"/>
        <w:gridCol w:w="2582"/>
        <w:gridCol w:w="2582"/>
        <w:gridCol w:w="2811"/>
      </w:tblGrid>
      <w:tr w:rsidR="00054AE5" w:rsidTr="00F108BE">
        <w:trPr>
          <w:trHeight w:val="8205"/>
        </w:trPr>
        <w:tc>
          <w:tcPr>
            <w:tcW w:w="7868" w:type="dxa"/>
            <w:gridSpan w:val="3"/>
          </w:tcPr>
          <w:p w:rsidR="00054AE5" w:rsidRDefault="00054AE5" w:rsidP="00134388"/>
          <w:p w:rsidR="00885747" w:rsidRDefault="00885747" w:rsidP="00134388">
            <w:pPr>
              <w:jc w:val="center"/>
              <w:rPr>
                <w:rFonts w:ascii="Arial Black" w:hAnsi="Arial Black"/>
                <w:b/>
                <w:color w:val="FF0000"/>
                <w:sz w:val="44"/>
                <w:szCs w:val="44"/>
              </w:rPr>
            </w:pPr>
            <w:r>
              <w:rPr>
                <w:rFonts w:ascii="Arial Black" w:hAnsi="Arial Black"/>
                <w:b/>
                <w:color w:val="FF0000"/>
                <w:sz w:val="44"/>
                <w:szCs w:val="44"/>
              </w:rPr>
              <w:t>НАЙДЕН КОТ ИЛИ КОШКА,</w:t>
            </w:r>
          </w:p>
          <w:p w:rsidR="00885747" w:rsidRDefault="00885747" w:rsidP="00134388">
            <w:pPr>
              <w:jc w:val="center"/>
              <w:rPr>
                <w:rFonts w:ascii="Arial Black" w:hAnsi="Arial Black"/>
                <w:b/>
                <w:color w:val="FF0000"/>
                <w:sz w:val="44"/>
                <w:szCs w:val="44"/>
              </w:rPr>
            </w:pPr>
            <w:r>
              <w:rPr>
                <w:rFonts w:ascii="Arial Black" w:hAnsi="Arial Black"/>
                <w:b/>
                <w:color w:val="FF0000"/>
                <w:sz w:val="44"/>
                <w:szCs w:val="44"/>
              </w:rPr>
              <w:t>ПЕРСИДСКАЯ!</w:t>
            </w:r>
          </w:p>
          <w:p w:rsidR="00885747" w:rsidRPr="00885747" w:rsidRDefault="00885747" w:rsidP="00134388">
            <w:pPr>
              <w:jc w:val="center"/>
              <w:rPr>
                <w:rFonts w:ascii="Arial Black" w:hAnsi="Arial Black"/>
                <w:color w:val="00B050"/>
                <w:sz w:val="28"/>
                <w:szCs w:val="28"/>
              </w:rPr>
            </w:pPr>
            <w:r w:rsidRPr="00885747">
              <w:rPr>
                <w:rFonts w:ascii="Arial Black" w:hAnsi="Arial Black"/>
                <w:color w:val="00B050"/>
                <w:sz w:val="28"/>
                <w:szCs w:val="28"/>
              </w:rPr>
              <w:t xml:space="preserve">Стриженный, ручной, найден в районе Академгородок. Ищем </w:t>
            </w:r>
            <w:r w:rsidR="00FE195C">
              <w:rPr>
                <w:rFonts w:ascii="Arial Black" w:hAnsi="Arial Black"/>
                <w:color w:val="00B050"/>
                <w:sz w:val="28"/>
                <w:szCs w:val="28"/>
              </w:rPr>
              <w:t xml:space="preserve">старых или новых </w:t>
            </w:r>
            <w:r w:rsidR="000A6A94">
              <w:rPr>
                <w:rFonts w:ascii="Arial Black" w:hAnsi="Arial Black"/>
                <w:color w:val="00B050"/>
                <w:sz w:val="28"/>
                <w:szCs w:val="28"/>
              </w:rPr>
              <w:t>хозяев!</w:t>
            </w:r>
          </w:p>
          <w:p w:rsidR="00FE195C" w:rsidRDefault="00885747" w:rsidP="00FE195C">
            <w:pPr>
              <w:jc w:val="center"/>
              <w:rPr>
                <w:rFonts w:ascii="Arial Black" w:hAnsi="Arial Black"/>
                <w:color w:val="000000" w:themeColor="text1"/>
                <w:sz w:val="44"/>
                <w:szCs w:val="44"/>
              </w:rPr>
            </w:pPr>
            <w:r w:rsidRPr="00885747">
              <w:rPr>
                <w:rFonts w:ascii="Arial Black" w:hAnsi="Arial Black"/>
                <w:color w:val="000000" w:themeColor="text1"/>
                <w:sz w:val="44"/>
                <w:szCs w:val="44"/>
              </w:rPr>
              <w:t>068-874-10-73</w:t>
            </w:r>
          </w:p>
          <w:p w:rsidR="00FE195C" w:rsidRDefault="00FE195C" w:rsidP="00FE195C">
            <w:pPr>
              <w:jc w:val="center"/>
              <w:rPr>
                <w:rFonts w:ascii="Arial Black" w:hAnsi="Arial Black"/>
                <w:color w:val="000000" w:themeColor="text1"/>
                <w:sz w:val="44"/>
                <w:szCs w:val="44"/>
              </w:rPr>
            </w:pPr>
          </w:p>
          <w:p w:rsidR="00FE195C" w:rsidRPr="00FE195C" w:rsidRDefault="00FE195C" w:rsidP="00FE195C">
            <w:pPr>
              <w:jc w:val="center"/>
              <w:rPr>
                <w:rFonts w:ascii="Arial Black" w:hAnsi="Arial Black"/>
                <w:color w:val="000000" w:themeColor="text1"/>
                <w:sz w:val="44"/>
                <w:szCs w:val="44"/>
              </w:rPr>
            </w:pPr>
            <w:r>
              <w:rPr>
                <w:noProof/>
              </w:rPr>
              <w:drawing>
                <wp:inline distT="0" distB="0" distL="0" distR="0" wp14:anchorId="7881D647" wp14:editId="280651F6">
                  <wp:extent cx="3559175" cy="2084705"/>
                  <wp:effectExtent l="0" t="0" r="0" b="0"/>
                  <wp:docPr id="11" name="Рисунок 11" descr="C:\Documents and Settings\Кет\Мои документы\перс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Кет\Мои документы\перс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9175" cy="208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85747">
              <w:rPr>
                <w:rFonts w:ascii="Arial Black" w:hAnsi="Arial Black"/>
                <w:b/>
                <w:noProof/>
                <w:color w:val="FF0000"/>
                <w:sz w:val="44"/>
                <w:szCs w:val="44"/>
              </w:rPr>
              <w:drawing>
                <wp:anchor distT="0" distB="0" distL="114300" distR="114300" simplePos="0" relativeHeight="251654144" behindDoc="1" locked="0" layoutInCell="1" allowOverlap="1" wp14:anchorId="08FE4055" wp14:editId="1CF6BAEC">
                  <wp:simplePos x="0" y="0"/>
                  <wp:positionH relativeFrom="column">
                    <wp:posOffset>1135011</wp:posOffset>
                  </wp:positionH>
                  <wp:positionV relativeFrom="paragraph">
                    <wp:posOffset>-1311</wp:posOffset>
                  </wp:positionV>
                  <wp:extent cx="2615995" cy="2615381"/>
                  <wp:effectExtent l="19050" t="0" r="0" b="0"/>
                  <wp:wrapNone/>
                  <wp:docPr id="1" name="Рисунок 0" descr="Без имени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имени-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5995" cy="2615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75" w:type="dxa"/>
            <w:gridSpan w:val="3"/>
          </w:tcPr>
          <w:p w:rsidR="00054AE5" w:rsidRDefault="00054AE5" w:rsidP="00E62DB4"/>
          <w:p w:rsidR="00E527F0" w:rsidRDefault="00E527F0" w:rsidP="00E527F0">
            <w:pPr>
              <w:jc w:val="center"/>
              <w:rPr>
                <w:rFonts w:ascii="Arial Black" w:hAnsi="Arial Black"/>
                <w:b/>
                <w:color w:val="FF0000"/>
                <w:sz w:val="44"/>
                <w:szCs w:val="44"/>
              </w:rPr>
            </w:pPr>
            <w:r>
              <w:rPr>
                <w:rFonts w:ascii="Arial Black" w:hAnsi="Arial Black"/>
                <w:b/>
                <w:color w:val="FF0000"/>
                <w:sz w:val="44"/>
                <w:szCs w:val="44"/>
              </w:rPr>
              <w:t>НАЙДЕН КОТ ИЛИ КОШКА,</w:t>
            </w:r>
          </w:p>
          <w:p w:rsidR="00E527F0" w:rsidRDefault="00E527F0" w:rsidP="00E527F0">
            <w:pPr>
              <w:jc w:val="center"/>
              <w:rPr>
                <w:rFonts w:ascii="Arial Black" w:hAnsi="Arial Black"/>
                <w:b/>
                <w:color w:val="FF0000"/>
                <w:sz w:val="44"/>
                <w:szCs w:val="44"/>
              </w:rPr>
            </w:pPr>
            <w:r>
              <w:rPr>
                <w:rFonts w:ascii="Arial Black" w:hAnsi="Arial Black"/>
                <w:b/>
                <w:color w:val="FF0000"/>
                <w:sz w:val="44"/>
                <w:szCs w:val="44"/>
              </w:rPr>
              <w:t>ПЕРСИДСКАЯ!</w:t>
            </w:r>
          </w:p>
          <w:p w:rsidR="00E527F0" w:rsidRPr="00885747" w:rsidRDefault="00E527F0" w:rsidP="00E527F0">
            <w:pPr>
              <w:jc w:val="center"/>
              <w:rPr>
                <w:rFonts w:ascii="Arial Black" w:hAnsi="Arial Black"/>
                <w:color w:val="00B050"/>
                <w:sz w:val="28"/>
                <w:szCs w:val="28"/>
              </w:rPr>
            </w:pPr>
            <w:r w:rsidRPr="00885747">
              <w:rPr>
                <w:rFonts w:ascii="Arial Black" w:hAnsi="Arial Black"/>
                <w:color w:val="00B050"/>
                <w:sz w:val="28"/>
                <w:szCs w:val="28"/>
              </w:rPr>
              <w:t xml:space="preserve">Стриженный, ручной, найден в районе Академгородок. Ищем </w:t>
            </w:r>
            <w:r w:rsidR="00FE195C">
              <w:rPr>
                <w:rFonts w:ascii="Arial Black" w:hAnsi="Arial Black"/>
                <w:color w:val="00B050"/>
                <w:sz w:val="28"/>
                <w:szCs w:val="28"/>
              </w:rPr>
              <w:t xml:space="preserve">старых или новых </w:t>
            </w:r>
            <w:r w:rsidR="000A6A94">
              <w:rPr>
                <w:rFonts w:ascii="Arial Black" w:hAnsi="Arial Black"/>
                <w:color w:val="00B050"/>
                <w:sz w:val="28"/>
                <w:szCs w:val="28"/>
              </w:rPr>
              <w:t>хозяев!</w:t>
            </w:r>
          </w:p>
          <w:p w:rsidR="00FE195C" w:rsidRDefault="00E527F0" w:rsidP="00FE195C">
            <w:pPr>
              <w:jc w:val="center"/>
              <w:rPr>
                <w:rFonts w:ascii="Arial Black" w:hAnsi="Arial Black"/>
                <w:b/>
                <w:color w:val="FF0000"/>
                <w:sz w:val="44"/>
                <w:szCs w:val="44"/>
              </w:rPr>
            </w:pPr>
            <w:r w:rsidRPr="00885747">
              <w:rPr>
                <w:rFonts w:ascii="Arial Black" w:hAnsi="Arial Black"/>
                <w:color w:val="000000" w:themeColor="text1"/>
                <w:sz w:val="44"/>
                <w:szCs w:val="44"/>
              </w:rPr>
              <w:t>068-874-10-73</w:t>
            </w:r>
            <w:r w:rsidR="00FE195C" w:rsidRPr="00885747">
              <w:rPr>
                <w:rFonts w:ascii="Arial Black" w:hAnsi="Arial Black"/>
                <w:b/>
                <w:color w:val="FF0000"/>
                <w:sz w:val="44"/>
                <w:szCs w:val="44"/>
              </w:rPr>
              <w:t xml:space="preserve"> </w:t>
            </w:r>
            <w:bookmarkStart w:id="0" w:name="_GoBack"/>
            <w:bookmarkEnd w:id="0"/>
          </w:p>
          <w:p w:rsidR="00FE195C" w:rsidRDefault="00FE195C" w:rsidP="00FE195C">
            <w:pPr>
              <w:jc w:val="center"/>
              <w:rPr>
                <w:rFonts w:ascii="Arial Black" w:hAnsi="Arial Black"/>
                <w:b/>
                <w:color w:val="FF0000"/>
                <w:sz w:val="44"/>
                <w:szCs w:val="44"/>
              </w:rPr>
            </w:pPr>
          </w:p>
          <w:p w:rsidR="00E527F0" w:rsidRPr="00885747" w:rsidRDefault="00FE195C" w:rsidP="00E527F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559175" cy="2084705"/>
                  <wp:effectExtent l="0" t="0" r="0" b="0"/>
                  <wp:docPr id="10" name="Рисунок 10" descr="C:\Documents and Settings\Кет\Мои документы\перс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Кет\Мои документы\перс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9175" cy="208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08BE" w:rsidRPr="00D7780F" w:rsidTr="001760BA">
        <w:trPr>
          <w:cantSplit/>
          <w:trHeight w:val="1844"/>
        </w:trPr>
        <w:tc>
          <w:tcPr>
            <w:tcW w:w="2707" w:type="dxa"/>
          </w:tcPr>
          <w:p w:rsidR="00F108BE" w:rsidRDefault="00F108BE" w:rsidP="00E62DB4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F108BE" w:rsidRPr="00D7780F" w:rsidRDefault="00E527F0" w:rsidP="00E62DB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7780F">
              <w:rPr>
                <w:b/>
                <w:color w:val="000000" w:themeColor="text1"/>
                <w:sz w:val="20"/>
                <w:szCs w:val="20"/>
              </w:rPr>
              <w:t>Перс найден</w:t>
            </w:r>
          </w:p>
          <w:p w:rsidR="00F108BE" w:rsidRDefault="00F108BE" w:rsidP="00E527F0">
            <w:pPr>
              <w:jc w:val="center"/>
            </w:pPr>
            <w:r w:rsidRPr="00D7780F">
              <w:rPr>
                <w:b/>
                <w:color w:val="000000" w:themeColor="text1"/>
                <w:sz w:val="20"/>
                <w:szCs w:val="20"/>
              </w:rPr>
              <w:t xml:space="preserve">Подробности по телефону:   </w:t>
            </w:r>
            <w:r w:rsidR="00E527F0" w:rsidRPr="00D7780F">
              <w:rPr>
                <w:b/>
                <w:color w:val="000000" w:themeColor="text1"/>
                <w:sz w:val="20"/>
                <w:szCs w:val="20"/>
              </w:rPr>
              <w:t>0688741073</w:t>
            </w:r>
          </w:p>
        </w:tc>
        <w:tc>
          <w:tcPr>
            <w:tcW w:w="2581" w:type="dxa"/>
          </w:tcPr>
          <w:p w:rsidR="00F108BE" w:rsidRDefault="00F108BE" w:rsidP="00BC33AA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E527F0" w:rsidRPr="00D7780F" w:rsidRDefault="00E527F0" w:rsidP="00E527F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7780F">
              <w:rPr>
                <w:b/>
                <w:color w:val="000000" w:themeColor="text1"/>
                <w:sz w:val="20"/>
                <w:szCs w:val="20"/>
              </w:rPr>
              <w:t>Перс найден</w:t>
            </w:r>
          </w:p>
          <w:p w:rsidR="00F108BE" w:rsidRDefault="00E527F0" w:rsidP="00E527F0">
            <w:pPr>
              <w:jc w:val="center"/>
            </w:pPr>
            <w:r w:rsidRPr="00D7780F">
              <w:rPr>
                <w:b/>
                <w:color w:val="000000" w:themeColor="text1"/>
                <w:sz w:val="20"/>
                <w:szCs w:val="20"/>
              </w:rPr>
              <w:t>Подробности по телефону:   0688741073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580" w:type="dxa"/>
          </w:tcPr>
          <w:p w:rsidR="00F108BE" w:rsidRDefault="00F108BE" w:rsidP="00BC33AA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E527F0" w:rsidRPr="00D7780F" w:rsidRDefault="00E527F0" w:rsidP="00E527F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7780F">
              <w:rPr>
                <w:b/>
                <w:color w:val="000000" w:themeColor="text1"/>
                <w:sz w:val="20"/>
                <w:szCs w:val="20"/>
              </w:rPr>
              <w:t>Перс найден</w:t>
            </w:r>
          </w:p>
          <w:p w:rsidR="00F108BE" w:rsidRDefault="00E527F0" w:rsidP="00E527F0">
            <w:pPr>
              <w:jc w:val="center"/>
            </w:pPr>
            <w:r w:rsidRPr="00D7780F">
              <w:rPr>
                <w:b/>
                <w:color w:val="000000" w:themeColor="text1"/>
                <w:sz w:val="20"/>
                <w:szCs w:val="20"/>
              </w:rPr>
              <w:t>Подробности по телефону:   0688741073</w:t>
            </w:r>
          </w:p>
        </w:tc>
        <w:tc>
          <w:tcPr>
            <w:tcW w:w="2582" w:type="dxa"/>
          </w:tcPr>
          <w:p w:rsidR="00F108BE" w:rsidRDefault="00F108BE" w:rsidP="00BC33AA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E527F0" w:rsidRPr="00D7780F" w:rsidRDefault="00E527F0" w:rsidP="00E527F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7780F">
              <w:rPr>
                <w:b/>
                <w:color w:val="000000" w:themeColor="text1"/>
                <w:sz w:val="20"/>
                <w:szCs w:val="20"/>
              </w:rPr>
              <w:t>Перс найден</w:t>
            </w:r>
          </w:p>
          <w:p w:rsidR="00F108BE" w:rsidRDefault="00E527F0" w:rsidP="00E527F0">
            <w:pPr>
              <w:jc w:val="center"/>
            </w:pPr>
            <w:r w:rsidRPr="00D7780F">
              <w:rPr>
                <w:b/>
                <w:color w:val="000000" w:themeColor="text1"/>
                <w:sz w:val="20"/>
                <w:szCs w:val="20"/>
              </w:rPr>
              <w:t>Подробности по телефону:   0688741073</w:t>
            </w:r>
          </w:p>
        </w:tc>
        <w:tc>
          <w:tcPr>
            <w:tcW w:w="2582" w:type="dxa"/>
          </w:tcPr>
          <w:p w:rsidR="00F108BE" w:rsidRPr="00D7780F" w:rsidRDefault="00F108BE" w:rsidP="00BC33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E527F0" w:rsidRPr="00D7780F" w:rsidRDefault="00E527F0" w:rsidP="00E527F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7780F">
              <w:rPr>
                <w:b/>
                <w:color w:val="000000" w:themeColor="text1"/>
                <w:sz w:val="20"/>
                <w:szCs w:val="20"/>
              </w:rPr>
              <w:t>Перс найден</w:t>
            </w:r>
          </w:p>
          <w:p w:rsidR="00F108BE" w:rsidRPr="00D7780F" w:rsidRDefault="00E527F0" w:rsidP="00E527F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7780F">
              <w:rPr>
                <w:b/>
                <w:color w:val="000000" w:themeColor="text1"/>
                <w:sz w:val="20"/>
                <w:szCs w:val="20"/>
              </w:rPr>
              <w:t>Подробности по телефону:   0688741073</w:t>
            </w:r>
          </w:p>
        </w:tc>
        <w:tc>
          <w:tcPr>
            <w:tcW w:w="2811" w:type="dxa"/>
          </w:tcPr>
          <w:p w:rsidR="00F108BE" w:rsidRPr="00D7780F" w:rsidRDefault="00F108BE" w:rsidP="00BC33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E527F0" w:rsidRPr="00D7780F" w:rsidRDefault="00E527F0" w:rsidP="00E527F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7780F">
              <w:rPr>
                <w:b/>
                <w:color w:val="000000" w:themeColor="text1"/>
                <w:sz w:val="20"/>
                <w:szCs w:val="20"/>
              </w:rPr>
              <w:t>Перс найден</w:t>
            </w:r>
          </w:p>
          <w:p w:rsidR="00F108BE" w:rsidRPr="00D7780F" w:rsidRDefault="00E527F0" w:rsidP="00E527F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7780F">
              <w:rPr>
                <w:b/>
                <w:color w:val="000000" w:themeColor="text1"/>
                <w:sz w:val="20"/>
                <w:szCs w:val="20"/>
              </w:rPr>
              <w:t>Подробности по телефону:   0688741073</w:t>
            </w:r>
          </w:p>
        </w:tc>
      </w:tr>
    </w:tbl>
    <w:p w:rsidR="00606906" w:rsidRDefault="00E62DB4">
      <w:r>
        <w:t xml:space="preserve">  </w:t>
      </w:r>
    </w:p>
    <w:sectPr w:rsidR="00606906" w:rsidSect="007C6D7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AE5"/>
    <w:rsid w:val="00054AE5"/>
    <w:rsid w:val="000A6A94"/>
    <w:rsid w:val="001310FB"/>
    <w:rsid w:val="00187788"/>
    <w:rsid w:val="0040163F"/>
    <w:rsid w:val="00562FDB"/>
    <w:rsid w:val="00606906"/>
    <w:rsid w:val="007C6D79"/>
    <w:rsid w:val="00885747"/>
    <w:rsid w:val="009E1FF9"/>
    <w:rsid w:val="00C25C1E"/>
    <w:rsid w:val="00CC40F3"/>
    <w:rsid w:val="00D04130"/>
    <w:rsid w:val="00D7780F"/>
    <w:rsid w:val="00E527F0"/>
    <w:rsid w:val="00E62DB4"/>
    <w:rsid w:val="00EF4BCD"/>
    <w:rsid w:val="00F108BE"/>
    <w:rsid w:val="00FE1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6D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C6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6D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6D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C6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6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1;&#1102;&#1076;&#1072;-&#1088;&#1072;&#1073;&#1086;&#1090;&#1072;\&#1042;&#1050;%20&#1072;&#1076;&#1084;&#1080;&#1085;\&#1052;&#1072;&#1082;&#1077;&#1090;&#1099;\&#1054;&#1073;&#1098;&#1103;&#1074;&#1099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400732-7E44-4581-B3E7-DDBC14B95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Объявы.dotx</Template>
  <TotalTime>2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Кет</cp:lastModifiedBy>
  <cp:revision>4</cp:revision>
  <dcterms:created xsi:type="dcterms:W3CDTF">2014-06-02T19:51:00Z</dcterms:created>
  <dcterms:modified xsi:type="dcterms:W3CDTF">2014-06-02T19:53:00Z</dcterms:modified>
</cp:coreProperties>
</file>