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EBCAC" w14:textId="77777777" w:rsidR="00C538AD" w:rsidRDefault="00636B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712" behindDoc="0" locked="0" layoutInCell="1" allowOverlap="1" wp14:anchorId="5FD90BF1" wp14:editId="54BA404E">
                <wp:simplePos x="0" y="0"/>
                <wp:positionH relativeFrom="page">
                  <wp:posOffset>2141675</wp:posOffset>
                </wp:positionH>
                <wp:positionV relativeFrom="page">
                  <wp:posOffset>8245329</wp:posOffset>
                </wp:positionV>
                <wp:extent cx="2936875" cy="588054"/>
                <wp:effectExtent l="0" t="203200" r="9525" b="199390"/>
                <wp:wrapTight wrapText="bothSides">
                  <wp:wrapPolygon edited="0">
                    <wp:start x="150" y="-149"/>
                    <wp:lineTo x="250" y="16742"/>
                    <wp:lineTo x="16575" y="20327"/>
                    <wp:lineTo x="19454" y="22070"/>
                    <wp:lineTo x="21304" y="20768"/>
                    <wp:lineTo x="21077" y="-7340"/>
                    <wp:lineTo x="13336" y="-7545"/>
                    <wp:lineTo x="1630" y="-1191"/>
                    <wp:lineTo x="150" y="-149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81286">
                          <a:off x="0" y="0"/>
                          <a:ext cx="2936875" cy="5880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52BC1D" w14:textId="28A733F3" w:rsidR="00636B83" w:rsidRDefault="003771BC" w:rsidP="009905A0">
                            <w:pPr>
                              <w:pStyle w:val="3"/>
                              <w:rPr>
                                <w:sz w:val="56"/>
                                <w:szCs w:val="56"/>
                              </w:rPr>
                            </w:pPr>
                            <w:bookmarkStart w:id="0" w:name="_GoBack"/>
                            <w:r>
                              <w:rPr>
                                <w:sz w:val="56"/>
                                <w:szCs w:val="56"/>
                              </w:rPr>
                              <w:t>093 708 11 36</w:t>
                            </w:r>
                          </w:p>
                          <w:p w14:paraId="02FC6B26" w14:textId="77777777" w:rsidR="003771BC" w:rsidRPr="007F1421" w:rsidRDefault="003771BC" w:rsidP="009905A0">
                            <w:pPr>
                              <w:pStyle w:val="3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168.65pt;margin-top:649.25pt;width:231.25pt;height:46.3pt;rotation:525693fd;z-index:25167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nRBdUCAAAXBgAADgAAAGRycy9lMm9Eb2MueG1srFRLb9swDL4P2H8QdE8dp07sGnWKNEGGAcVa&#10;rB16VmQpMabXJCVxN+y/j5LjNO12WIddBIr8RJEfH5dXrRRox6xrtKpwejbEiCmq60atK/zlYTko&#10;MHKeqJoIrViFn5jDV9P37y73pmQjvdGiZhaBE+XKvanwxntTJomjGyaJO9OGKTBybSXxcLXrpLZk&#10;D96lSEbD4STZa1sbqylzDrSLzoin0T/njPpbzh3zSFQYYvPxtPFchTOZXpJybYnZNPQQBvmHKCRp&#10;FHx6dLUgnqCtbX5zJRtqtdPcn1EtE815Q1nMAbJJh6+yud8Qw2IuQI4zR5rc/3NLP+3uLGrqCucY&#10;KSKhRA+s9ehatygP7OyNKwF0bwDmW1BDlXu9A2VIuuVWIquB3KxIR8UkMgG5IQAD6U9HooNnCsrR&#10;xfmkyMcYUbCNi2I4zoLPpHMVXBrr/AemJQpChS0UMnoluxvnO2gPCXCll40QsZhCvVCAz07DYjd0&#10;r0kJkYAYkCGmWKkfy9lsNFmcLwaL4iIfZCs2GhTLYTa4nmXjdJ7ny3SR/4QoJEmz0ghCWde+S0HW&#10;h9oE098VRxL6opXTNIlN1OUGQUU6+jCTUIaO7ij5J8FC8EJ9ZhzKF4kOijg4bC4s2hFoeUIpUz4W&#10;LBIB6IDiQNZbHh7wka5I41sed8T3P2vlj49lo7SNZX0Vdv21D5l3eCDjJO8g+nbVAldBXOn6Cboz&#10;NiC0mzN02UDX3BDn74iFcQYlrCh/CwcXel9hfZAw2mj7/U/6gIdCghWjPayHCrtvW2IZRuKjgvm7&#10;SLMs7JN4ycb5CC721LI6taitnGsoRxqji2LAe9GL3Gr5CJtsFn4FE1EU/q6w78W575YWbELKZrMI&#10;gg1iiL9R94YG16E6YSYe2kdizWFwPHTQJ90vElK+mp8OG14qPdt6zZs4XM+sHoiH7RP78bApw3o7&#10;vUfU8z6f/gIAAP//AwBQSwMEFAAGAAgAAAAhAK4JSi7iAAAADQEAAA8AAABkcnMvZG93bnJldi54&#10;bWxMj8FOwzAQRO9I/IO1SFwQddKobRLiVAgJxIUDBaQeN7GJo8brKHbbwNeznOC4M0+zM9V2doM4&#10;mSn0nhSkiwSEodbrnjoF72+PtzmIEJE0Dp6Mgi8TYFtfXlRYan+mV3PaxU5wCIUSFdgYx1LK0Frj&#10;MCz8aIi9Tz85jHxOndQTnjncDXKZJGvpsCf+YHE0D9a0h93RKWhW6/FgX3L8+H6Sdi9v9lODz0pd&#10;X833dyCimeMfDL/1uTrU3KnxR9JBDAqybJMxysayyFcgGNkUBa9pWMqKNAVZV/L/ivoHAAD//wMA&#10;UEsBAi0AFAAGAAgAAAAhAOSZw8D7AAAA4QEAABMAAAAAAAAAAAAAAAAAAAAAAFtDb250ZW50X1R5&#10;cGVzXS54bWxQSwECLQAUAAYACAAAACEAI7Jq4dcAAACUAQAACwAAAAAAAAAAAAAAAAAsAQAAX3Jl&#10;bHMvLnJlbHNQSwECLQAUAAYACAAAACEARMnRBdUCAAAXBgAADgAAAAAAAAAAAAAAAAAsAgAAZHJz&#10;L2Uyb0RvYy54bWxQSwECLQAUAAYACAAAACEArglKLuIAAAANAQAADwAAAAAAAAAAAAAAAAAtBQAA&#10;ZHJzL2Rvd25yZXYueG1sUEsFBgAAAAAEAAQA8wAAADwGAAAAAA==&#10;" filled="f" stroked="f">
                <v:textbox>
                  <w:txbxContent>
                    <w:p w14:paraId="0E52BC1D" w14:textId="28A733F3" w:rsidR="00636B83" w:rsidRDefault="003771BC" w:rsidP="009905A0">
                      <w:pPr>
                        <w:pStyle w:val="3"/>
                        <w:rPr>
                          <w:sz w:val="56"/>
                          <w:szCs w:val="56"/>
                        </w:rPr>
                      </w:pPr>
                      <w:bookmarkStart w:id="1" w:name="_GoBack"/>
                      <w:r>
                        <w:rPr>
                          <w:sz w:val="56"/>
                          <w:szCs w:val="56"/>
                        </w:rPr>
                        <w:t>093 708 11 36</w:t>
                      </w:r>
                    </w:p>
                    <w:p w14:paraId="02FC6B26" w14:textId="77777777" w:rsidR="003771BC" w:rsidRPr="007F1421" w:rsidRDefault="003771BC" w:rsidP="009905A0">
                      <w:pPr>
                        <w:pStyle w:val="3"/>
                        <w:rPr>
                          <w:sz w:val="56"/>
                          <w:szCs w:val="56"/>
                        </w:rPr>
                      </w:pPr>
                    </w:p>
                    <w:bookmarkEnd w:id="1"/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36" behindDoc="0" locked="0" layoutInCell="1" allowOverlap="1" wp14:anchorId="76A1CEC5" wp14:editId="388650AE">
                <wp:simplePos x="0" y="0"/>
                <wp:positionH relativeFrom="column">
                  <wp:posOffset>1348105</wp:posOffset>
                </wp:positionH>
                <wp:positionV relativeFrom="paragraph">
                  <wp:posOffset>5828665</wp:posOffset>
                </wp:positionV>
                <wp:extent cx="4364355" cy="2057400"/>
                <wp:effectExtent l="76200" t="279400" r="106045" b="2794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62311">
                          <a:off x="0" y="0"/>
                          <a:ext cx="43643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7AFD5" w14:textId="77777777" w:rsidR="00636B83" w:rsidRPr="00636B83" w:rsidRDefault="00636B83" w:rsidP="00B936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52"/>
                                <w:szCs w:val="52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6B83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52"/>
                                <w:szCs w:val="52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йоркширский терьер</w:t>
                            </w:r>
                          </w:p>
                          <w:p w14:paraId="23513B4C" w14:textId="77777777" w:rsidR="00636B83" w:rsidRPr="003923BC" w:rsidRDefault="00636B83" w:rsidP="00B936AA">
                            <w:pPr>
                              <w:jc w:val="center"/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черно-</w:t>
                            </w:r>
                            <w:r w:rsidRPr="007F1421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коричневый</w:t>
                            </w:r>
                            <w:r w:rsidR="00A92648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7F1421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окрас</w:t>
                            </w:r>
                            <w:r w:rsidR="00A92648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7F1421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2 года</w:t>
                            </w:r>
                            <w:r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  <w:r w:rsidRPr="007F1421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636B83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52"/>
                                <w:szCs w:val="52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Кличка: Чарли</w:t>
                            </w:r>
                          </w:p>
                          <w:p w14:paraId="7E5C9FEF" w14:textId="77777777" w:rsidR="00636B83" w:rsidRPr="007F1421" w:rsidRDefault="00636B83" w:rsidP="00B936AA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</w:t>
                            </w:r>
                            <w:r w:rsidRPr="007F1421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громная просьба вернуть</w:t>
                            </w:r>
                            <w:r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7F1421">
                              <w:rPr>
                                <w:rFonts w:ascii="Helvetica" w:hAnsi="Helvetica" w:cs="Helvetica"/>
                                <w:b/>
                                <w:color w:val="FFFFFF" w:themeColor="background1"/>
                                <w:sz w:val="36"/>
                                <w:szCs w:val="36"/>
                                <w:lang w:val="ru-RU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1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9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за вознаграждение мы будем вам очень благодарны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7" type="#_x0000_t202" style="position:absolute;margin-left:106.15pt;margin-top:458.95pt;width:343.65pt;height:162pt;rotation:504967fd;z-index:251678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xqpNsCAAAjBgAADgAAAGRycy9lMm9Eb2MueG1srFRNb9swDL0P2H8QdE9tp07aGHUKN0WGAUVb&#10;LB16VmQpMaavSUribNh/HyXHWdrtsA67CBT1RJHvUby6bqVAW2Zdo1WJs7MUI6aorhu1KvHnp/ng&#10;EiPniaqJ0IqVeM8cvp6+f3e1MwUb6rUWNbMIgihX7EyJ196bIkkcXTNJ3Jk2TMEh11YSD1u7SmpL&#10;dhBdimSYpuNkp21trKbMOfDedod4GuNzzqh/4Nwxj0SJITcfVxvXZViT6RUpVpaYdUMPaZB/yEKS&#10;RsGjx1C3xBO0sc1voWRDrXaa+zOqZaI5byiLNUA1WfqqmsWaGBZrAXKcOdLk/l9Yer99tKipSzzB&#10;SBEJEj2x1qMb3aJJYGdnXAGghQGYb8ENKvd+B85QdMutRFYDufl4eJ5lkQmoDQEYSN8fiQ6RKTjz&#10;83F+PhphROFsmI4u8jRKkXSxQkxjnf/AtETBKLEFJWNYsr1zHvICaA8JcKXnjRBRTaFeOADYeVhs&#10;h+42KSAVMAMyJBWl+j4bXQyri9FkMK5G2SDP0stBVaXDwe28Sqs0n88m+c0PyEKSLC920DQGWi7Q&#10;BbTMBVkdBArHf6eQJPRFP2dZEjupqw8Cxzr7VJOgRcd5tPxesFCAUJ8YBw0j28ERfw+bCYu2BPqe&#10;UMqUj6pFMgAdUBwIe8vFAz5SFql8y+WO/P5lrfzxsmyUtlHaV2nXX/qUeYcHMk7qDqZvl21s3mNL&#10;LnW9h06NzQit5wydN9BAd8T5R2Lha4MTxpV/gIULvSuxPlgYrbX99id/wIOecIpRUL3E7uuGWIaR&#10;+KjgL06yPA+zJW5y6CHY2NOT5emJ2siZBlWymF00A96L3uRWy2eYalV4FY6IovB2iX1vznw3wGAq&#10;UlZVEQTTxBB/pxaGhtBBpPA9ntpnYs3hD3lopHvdDxVSvPpKHTbcVLraeM2b+M8Czx2rB/5hEsW2&#10;PEzNMOpO9xH1a7ZPfwIAAP//AwBQSwMEFAAGAAgAAAAhAJA/vS3jAAAADAEAAA8AAABkcnMvZG93&#10;bnJldi54bWxMjzFPwzAQhXck/oN1SCyIOgkojUOcCiGoGLIQOjC68ZFExOc0dtr032OmMp7ep/e+&#10;KzaLGdgRJ9dbkhCvImBIjdU9tRJ2n2/3GTDnFWk1WEIJZ3SwKa+vCpVre6IPPNa+ZaGEXK4kdN6P&#10;Oeeu6dAot7IjUsi+7WSUD+fUcj2pUyg3A0+iKOVG9RQWOjXiS4fNTz0bCdu6qpb3125nq8Ph/JX1&#10;c7pd30l5e7M8PwHzuPgLDH/6QR3K4LS3M2nHBglJnDwEVIKI1wJYIDIhUmD7gCaPsQBeFvz/E+Uv&#10;AAAA//8DAFBLAQItABQABgAIAAAAIQDkmcPA+wAAAOEBAAATAAAAAAAAAAAAAAAAAAAAAABbQ29u&#10;dGVudF9UeXBlc10ueG1sUEsBAi0AFAAGAAgAAAAhACOyauHXAAAAlAEAAAsAAAAAAAAAAAAAAAAA&#10;LAEAAF9yZWxzLy5yZWxzUEsBAi0AFAAGAAgAAAAhAElsaqTbAgAAIwYAAA4AAAAAAAAAAAAAAAAA&#10;LAIAAGRycy9lMm9Eb2MueG1sUEsBAi0AFAAGAAgAAAAhAJA/vS3jAAAADAEAAA8AAAAAAAAAAAAA&#10;AAAAMwUAAGRycy9kb3ducmV2LnhtbFBLBQYAAAAABAAEAPMAAABDBgAAAAA=&#10;" filled="f" stroked="f">
                <v:textbox>
                  <w:txbxContent>
                    <w:p w14:paraId="10E7AFD5" w14:textId="77777777" w:rsidR="00636B83" w:rsidRPr="00636B83" w:rsidRDefault="00636B83" w:rsidP="00B936A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52"/>
                          <w:szCs w:val="52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6B83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52"/>
                          <w:szCs w:val="52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йоркширский терьер</w:t>
                      </w:r>
                    </w:p>
                    <w:p w14:paraId="23513B4C" w14:textId="77777777" w:rsidR="00636B83" w:rsidRPr="003923BC" w:rsidRDefault="00636B83" w:rsidP="00B936AA">
                      <w:pPr>
                        <w:jc w:val="center"/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черно-</w:t>
                      </w:r>
                      <w:r w:rsidRPr="007F1421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коричневый</w:t>
                      </w:r>
                      <w:r w:rsidR="00A92648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7F1421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окрас</w:t>
                      </w:r>
                      <w:r w:rsidR="00A92648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 w:rsidRPr="007F1421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2 года</w:t>
                      </w:r>
                      <w:r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  <w:r w:rsidRPr="007F1421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636B83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52"/>
                          <w:szCs w:val="52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Кличка: Чарли</w:t>
                      </w:r>
                    </w:p>
                    <w:p w14:paraId="7E5C9FEF" w14:textId="77777777" w:rsidR="00636B83" w:rsidRPr="007F1421" w:rsidRDefault="00636B83" w:rsidP="00B936AA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</w:t>
                      </w:r>
                      <w:r w:rsidRPr="007F1421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громная просьба вернуть</w:t>
                      </w:r>
                      <w:r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 w:rsidRPr="007F1421">
                        <w:rPr>
                          <w:rFonts w:ascii="Helvetica" w:hAnsi="Helvetica" w:cs="Helvetica"/>
                          <w:b/>
                          <w:color w:val="FFFFFF" w:themeColor="background1"/>
                          <w:sz w:val="36"/>
                          <w:szCs w:val="36"/>
                          <w:lang w:val="ru-RU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1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9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за вознаграждение мы будем вам очень благодарны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708" behindDoc="0" locked="0" layoutInCell="1" allowOverlap="1" wp14:anchorId="13D1F975" wp14:editId="795BB399">
                <wp:simplePos x="0" y="0"/>
                <wp:positionH relativeFrom="page">
                  <wp:posOffset>1207135</wp:posOffset>
                </wp:positionH>
                <wp:positionV relativeFrom="page">
                  <wp:posOffset>5488940</wp:posOffset>
                </wp:positionV>
                <wp:extent cx="5702300" cy="1155700"/>
                <wp:effectExtent l="0" t="381000" r="63500" b="393700"/>
                <wp:wrapTight wrapText="bothSides">
                  <wp:wrapPolygon edited="0">
                    <wp:start x="80" y="43"/>
                    <wp:lineTo x="-26" y="13536"/>
                    <wp:lineTo x="53" y="16357"/>
                    <wp:lineTo x="4553" y="20946"/>
                    <wp:lineTo x="4648" y="20881"/>
                    <wp:lineTo x="15724" y="20970"/>
                    <wp:lineTo x="15819" y="20905"/>
                    <wp:lineTo x="20677" y="20935"/>
                    <wp:lineTo x="20799" y="21811"/>
                    <wp:lineTo x="21466" y="21354"/>
                    <wp:lineTo x="21393" y="-5435"/>
                    <wp:lineTo x="12516" y="160"/>
                    <wp:lineTo x="12305" y="-7364"/>
                    <wp:lineTo x="1033" y="-609"/>
                    <wp:lineTo x="80" y="43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73751">
                          <a:off x="0" y="0"/>
                          <a:ext cx="5702300" cy="115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C6C680" w14:textId="77777777" w:rsidR="00636B83" w:rsidRPr="007F1421" w:rsidRDefault="00636B83" w:rsidP="00A746BA">
                            <w:pPr>
                              <w:pStyle w:val="1"/>
                              <w:rPr>
                                <w:sz w:val="90"/>
                                <w:szCs w:val="90"/>
                                <w:lang w:val="ru-RU"/>
                              </w:rPr>
                            </w:pPr>
                            <w:r w:rsidRPr="007F1421">
                              <w:rPr>
                                <w:sz w:val="90"/>
                                <w:szCs w:val="90"/>
                              </w:rPr>
                              <w:t xml:space="preserve"> </w:t>
                            </w:r>
                            <w:r w:rsidRPr="007F1421">
                              <w:rPr>
                                <w:sz w:val="90"/>
                                <w:szCs w:val="90"/>
                                <w:lang w:val="ru-RU"/>
                              </w:rPr>
                              <w:t>Пропала собака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95.05pt;margin-top:432.2pt;width:449pt;height:91pt;rotation:517462fd;z-index:2516777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3S6NoICAABuBQAADgAAAGRycy9lMm9Eb2MueG1srFTBbtswDL0P2D8Iuq+O02TZgjpF1qLDgKIt&#10;1g49K7KUGJNFTVJiZ19firazLNulwy4CRT5S5CPFi8u2NmynfKjAFjw/G3GmrISysuuCf3u6efeB&#10;sxCFLYUBqwq+V4FfLt6+uWjcXI1hA6ZUnmEQG+aNK/gmRjfPsiA3qhbhDJyyaNTgaxHx6tdZ6UWD&#10;0WuTjUej91kDvnQepAoBtdedkS8ovtZKxnutg4rMFBxzi3R6OlfpzBYXYr72wm0q2ach/iGLWlQW&#10;Hz2EuhZRsK2v/ghVV9JDAB3PJNQZaF1JRTVgNfnopJrHjXCKakFygjvQFP5fWHm3e/CsKgs+5cyK&#10;Glv0pNrIPkHLpomdxoU5gh4dwmKLauzyoA+oTEW32tfMA5I7mZ3PpjkxgbUxBCPp+wPRKbJE5XQ2&#10;Gp+P0CTRludTvFMrsi5Wiul8iJ8V1CwJBffYSQordrchYl4IHSAJbuGmMoa6aexvCgR2GkXj0Hun&#10;srr0SYp7o5KXsV+VRjoo8aSgQVRXxrOdwBESUiobiQCKi+iE0vj2axx7fHLtsnqN88GDXgYbD851&#10;ZcETSydpl9+HlHWHR/6O6k5ibFctzcF46O4Kyj02nfqKrQpO3lTYi1sR4oPw+EtQiT8/3uOhDTQF&#10;h17ibAP+59/0CY/Di1bOGvx1BQ8/tsIrzswXi2P9MZ9MMGyky2Q6G+PFH1tWxxa7ra8Au5JTdiQm&#10;fDSDqD3Uz7gglulVNAkr8e2Cx0G8it0uwAUj1XJJIPyYTsRb++hkCp1YTpP21D4L7/pxjDjJdzD8&#10;TzE/mcoOmzwtLLcRdEUjm3juWO35x09Nk9wvoLQ1ju+E+rUmFy8AAAD//wMAUEsDBBQABgAIAAAA&#10;IQDqNBzM4gAAAA0BAAAPAAAAZHJzL2Rvd25yZXYueG1sTI/NTsMwEITvSLyDtUhcUGsHmciEOBU/&#10;QkKoEpDyAG5s4qixHWK3DX16Nie47eyOZr8pV5PrycGMsQteQrZkQIxvgu58K+Fz87wQQGJSXqs+&#10;eCPhx0RYVednpSp0OPoPc6hTSzDEx0JJsCkNBaWxscapuAyD8Xj7CqNTCeXYUj2qI4a7nl4zllOn&#10;Oo8frBrMozXNrt47CVdv/ClrHk7vr7o+rUV6ye3u5lvKy4vp/g5IMlP6M8OMj+hQIdM27L2OpEd9&#10;yzK0ShA550BmBxMCV9t54jkHWpX0f4vqFwAA//8DAFBLAQItABQABgAIAAAAIQDkmcPA+wAAAOEB&#10;AAATAAAAAAAAAAAAAAAAAAAAAABbQ29udGVudF9UeXBlc10ueG1sUEsBAi0AFAAGAAgAAAAhACOy&#10;auHXAAAAlAEAAAsAAAAAAAAAAAAAAAAALAEAAF9yZWxzLy5yZWxzUEsBAi0AFAAGAAgAAAAhADN0&#10;ujaCAgAAbgUAAA4AAAAAAAAAAAAAAAAALAIAAGRycy9lMm9Eb2MueG1sUEsBAi0AFAAGAAgAAAAh&#10;AOo0HMziAAAADQEAAA8AAAAAAAAAAAAAAAAA2gQAAGRycy9kb3ducmV2LnhtbFBLBQYAAAAABAAE&#10;APMAAADpBQAAAAA=&#10;" filled="f" stroked="f">
                <v:textbox>
                  <w:txbxContent>
                    <w:p w:rsidR="00636B83" w:rsidRPr="007F1421" w:rsidRDefault="00636B83" w:rsidP="00A746BA">
                      <w:pPr>
                        <w:pStyle w:val="Heading1"/>
                        <w:rPr>
                          <w:sz w:val="90"/>
                          <w:szCs w:val="90"/>
                          <w:lang w:val="ru-RU"/>
                        </w:rPr>
                      </w:pPr>
                      <w:r w:rsidRPr="007F1421">
                        <w:rPr>
                          <w:sz w:val="90"/>
                          <w:szCs w:val="90"/>
                        </w:rPr>
                        <w:t xml:space="preserve"> </w:t>
                      </w:r>
                      <w:r w:rsidRPr="007F1421">
                        <w:rPr>
                          <w:sz w:val="90"/>
                          <w:szCs w:val="90"/>
                          <w:lang w:val="ru-RU"/>
                        </w:rPr>
                        <w:t>Пропала собака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B936AA">
        <w:rPr>
          <w:noProof/>
          <w:lang w:eastAsia="ru-RU"/>
        </w:rPr>
        <w:drawing>
          <wp:anchor distT="0" distB="0" distL="118745" distR="118745" simplePos="0" relativeHeight="251677697" behindDoc="0" locked="0" layoutInCell="0" allowOverlap="1" wp14:anchorId="4E05FA54" wp14:editId="56614B32">
            <wp:simplePos x="0" y="0"/>
            <wp:positionH relativeFrom="page">
              <wp:posOffset>1727200</wp:posOffset>
            </wp:positionH>
            <wp:positionV relativeFrom="page">
              <wp:posOffset>964565</wp:posOffset>
            </wp:positionV>
            <wp:extent cx="4742180" cy="3556635"/>
            <wp:effectExtent l="508000" t="457200" r="363220" b="507365"/>
            <wp:wrapTight wrapText="bothSides">
              <wp:wrapPolygon edited="0">
                <wp:start x="-1563" y="672"/>
                <wp:lineTo x="-2074" y="1146"/>
                <wp:lineTo x="-1467" y="6025"/>
                <wp:lineTo x="-764" y="20374"/>
                <wp:lineTo x="-469" y="23449"/>
                <wp:lineTo x="6261" y="23911"/>
                <wp:lineTo x="6373" y="23876"/>
                <wp:lineTo x="21366" y="21319"/>
                <wp:lineTo x="21531" y="21585"/>
                <wp:lineTo x="22320" y="21342"/>
                <wp:lineTo x="22381" y="21007"/>
                <wp:lineTo x="22970" y="18925"/>
                <wp:lineTo x="22641" y="16335"/>
                <wp:lineTo x="21287" y="-1771"/>
                <wp:lineTo x="16379" y="-2001"/>
                <wp:lineTo x="14349" y="-1377"/>
                <wp:lineTo x="13933" y="-3782"/>
                <wp:lineTo x="-999" y="498"/>
                <wp:lineTo x="-1563" y="672"/>
              </wp:wrapPolygon>
            </wp:wrapTight>
            <wp:docPr id="4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laceholder-base---neutra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80000">
                      <a:off x="0" y="0"/>
                      <a:ext cx="4742180" cy="35566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524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65000" dist="50800" dir="12000000" kx="-105000" ky="-90000" algn="tr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56D96">
        <w:rPr>
          <w:noProof/>
          <w:lang w:eastAsia="ru-RU"/>
        </w:rPr>
        <w:drawing>
          <wp:anchor distT="0" distB="0" distL="118745" distR="118745" simplePos="0" relativeHeight="251677705" behindDoc="0" locked="0" layoutInCell="0" allowOverlap="1" wp14:anchorId="6D8E9F78" wp14:editId="1388A46D">
            <wp:simplePos x="0" y="0"/>
            <wp:positionH relativeFrom="page">
              <wp:posOffset>5995035</wp:posOffset>
            </wp:positionH>
            <wp:positionV relativeFrom="page">
              <wp:posOffset>4688840</wp:posOffset>
            </wp:positionV>
            <wp:extent cx="1390015" cy="2108200"/>
            <wp:effectExtent l="25400" t="0" r="6985" b="0"/>
            <wp:wrapTight wrapText="bothSides">
              <wp:wrapPolygon edited="0">
                <wp:start x="5921" y="260"/>
                <wp:lineTo x="3158" y="2863"/>
                <wp:lineTo x="2763" y="12752"/>
                <wp:lineTo x="-395" y="16916"/>
                <wp:lineTo x="-395" y="19518"/>
                <wp:lineTo x="4342" y="21080"/>
                <wp:lineTo x="11446" y="21080"/>
                <wp:lineTo x="16183" y="21080"/>
                <wp:lineTo x="16972" y="21080"/>
                <wp:lineTo x="18551" y="17957"/>
                <wp:lineTo x="17367" y="13012"/>
                <wp:lineTo x="17367" y="12752"/>
                <wp:lineTo x="18551" y="8848"/>
                <wp:lineTo x="18551" y="8588"/>
                <wp:lineTo x="21709" y="4684"/>
                <wp:lineTo x="21709" y="1822"/>
                <wp:lineTo x="18946" y="781"/>
                <wp:lineTo x="11052" y="260"/>
                <wp:lineTo x="5921" y="260"/>
              </wp:wrapPolygon>
            </wp:wrapTight>
            <wp:docPr id="13" name="Picture 13" descr="greenbis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enbiscuit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0015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6D96">
        <w:rPr>
          <w:noProof/>
          <w:lang w:eastAsia="ru-RU"/>
        </w:rPr>
        <w:drawing>
          <wp:anchor distT="0" distB="0" distL="118745" distR="118745" simplePos="0" relativeHeight="251677707" behindDoc="0" locked="0" layoutInCell="0" allowOverlap="1" wp14:anchorId="7C189760" wp14:editId="56743D67">
            <wp:simplePos x="0" y="0"/>
            <wp:positionH relativeFrom="page">
              <wp:posOffset>273685</wp:posOffset>
            </wp:positionH>
            <wp:positionV relativeFrom="page">
              <wp:posOffset>4111625</wp:posOffset>
            </wp:positionV>
            <wp:extent cx="2171700" cy="1803400"/>
            <wp:effectExtent l="25400" t="0" r="0" b="0"/>
            <wp:wrapTight wrapText="bothSides">
              <wp:wrapPolygon edited="0">
                <wp:start x="3537" y="0"/>
                <wp:lineTo x="2274" y="608"/>
                <wp:lineTo x="1263" y="2738"/>
                <wp:lineTo x="1263" y="4868"/>
                <wp:lineTo x="-253" y="7301"/>
                <wp:lineTo x="-253" y="13082"/>
                <wp:lineTo x="1516" y="14603"/>
                <wp:lineTo x="5053" y="14603"/>
                <wp:lineTo x="12126" y="19775"/>
                <wp:lineTo x="13895" y="20992"/>
                <wp:lineTo x="14147" y="20992"/>
                <wp:lineTo x="16674" y="20992"/>
                <wp:lineTo x="17179" y="20992"/>
                <wp:lineTo x="18695" y="19775"/>
                <wp:lineTo x="18695" y="19470"/>
                <wp:lineTo x="19705" y="14907"/>
                <wp:lineTo x="20463" y="14603"/>
                <wp:lineTo x="21474" y="11561"/>
                <wp:lineTo x="21474" y="8214"/>
                <wp:lineTo x="18442" y="6693"/>
                <wp:lineTo x="11874" y="4259"/>
                <wp:lineTo x="6821" y="304"/>
                <wp:lineTo x="5811" y="0"/>
                <wp:lineTo x="3537" y="0"/>
              </wp:wrapPolygon>
            </wp:wrapTight>
            <wp:docPr id="14" name="Picture 14" descr="redbis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biscuit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6D96">
        <w:rPr>
          <w:noProof/>
          <w:lang w:eastAsia="ru-RU"/>
        </w:rPr>
        <w:drawing>
          <wp:anchor distT="0" distB="0" distL="118745" distR="118745" simplePos="0" relativeHeight="251677706" behindDoc="0" locked="0" layoutInCell="0" allowOverlap="1" wp14:anchorId="44647840" wp14:editId="4D8D8410">
            <wp:simplePos x="5080000" y="8229600"/>
            <wp:positionH relativeFrom="page">
              <wp:posOffset>5083810</wp:posOffset>
            </wp:positionH>
            <wp:positionV relativeFrom="page">
              <wp:posOffset>8229600</wp:posOffset>
            </wp:positionV>
            <wp:extent cx="2176145" cy="1574800"/>
            <wp:effectExtent l="25400" t="0" r="8255" b="0"/>
            <wp:wrapTight wrapText="bothSides">
              <wp:wrapPolygon edited="0">
                <wp:start x="15379" y="348"/>
                <wp:lineTo x="252" y="5226"/>
                <wp:lineTo x="-252" y="10452"/>
                <wp:lineTo x="1008" y="17071"/>
                <wp:lineTo x="2269" y="20903"/>
                <wp:lineTo x="2773" y="20903"/>
                <wp:lineTo x="6303" y="20903"/>
                <wp:lineTo x="6555" y="20903"/>
                <wp:lineTo x="11597" y="17071"/>
                <wp:lineTo x="18404" y="17071"/>
                <wp:lineTo x="21682" y="15329"/>
                <wp:lineTo x="21682" y="10452"/>
                <wp:lineTo x="20673" y="4181"/>
                <wp:lineTo x="19665" y="1045"/>
                <wp:lineTo x="18404" y="348"/>
                <wp:lineTo x="15379" y="348"/>
              </wp:wrapPolygon>
            </wp:wrapTight>
            <wp:docPr id="15" name="Picture 15" descr="tanbis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nbiscuit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6145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05A0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7695" behindDoc="0" locked="0" layoutInCell="1" allowOverlap="1" wp14:anchorId="304C13F3" wp14:editId="46EB4098">
                <wp:simplePos x="5486400" y="8229600"/>
                <wp:positionH relativeFrom="page">
                  <wp:posOffset>1118198</wp:posOffset>
                </wp:positionH>
                <wp:positionV relativeFrom="page">
                  <wp:posOffset>5181613</wp:posOffset>
                </wp:positionV>
                <wp:extent cx="5266690" cy="4004945"/>
                <wp:effectExtent l="584200" t="508000" r="397510" b="567055"/>
                <wp:wrapTight wrapText="bothSides">
                  <wp:wrapPolygon edited="0">
                    <wp:start x="729" y="-2740"/>
                    <wp:lineTo x="104" y="-2466"/>
                    <wp:lineTo x="-104" y="1918"/>
                    <wp:lineTo x="-1771" y="15069"/>
                    <wp:lineTo x="-2396" y="18631"/>
                    <wp:lineTo x="-2396" y="19453"/>
                    <wp:lineTo x="2188" y="21645"/>
                    <wp:lineTo x="2292" y="21645"/>
                    <wp:lineTo x="16667" y="23836"/>
                    <wp:lineTo x="16772" y="23836"/>
                    <wp:lineTo x="19272" y="24247"/>
                    <wp:lineTo x="19376" y="24521"/>
                    <wp:lineTo x="19897" y="24521"/>
                    <wp:lineTo x="20001" y="24247"/>
                    <wp:lineTo x="20834" y="23836"/>
                    <wp:lineTo x="21459" y="17261"/>
                    <wp:lineTo x="21980" y="12877"/>
                    <wp:lineTo x="22397" y="8493"/>
                    <wp:lineTo x="22918" y="4110"/>
                    <wp:lineTo x="23126" y="411"/>
                    <wp:lineTo x="20418" y="-274"/>
                    <wp:lineTo x="13751" y="-274"/>
                    <wp:lineTo x="13751" y="-2466"/>
                    <wp:lineTo x="1771" y="-2740"/>
                    <wp:lineTo x="729" y="-274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6690" cy="4004945"/>
                          <a:chOff x="0" y="0"/>
                          <a:chExt cx="5266690" cy="4004945"/>
                        </a:xfrm>
                      </wpg:grpSpPr>
                      <wps:wsp>
                        <wps:cNvPr id="3" name="Rectangle 3"/>
                        <wps:cNvSpPr/>
                        <wps:spPr>
                          <a:xfrm rot="480770">
                            <a:off x="0" y="0"/>
                            <a:ext cx="5266690" cy="4004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2400">
                            <a:solidFill>
                              <a:schemeClr val="bg1"/>
                            </a:solidFill>
                          </a:ln>
                          <a:effectLst>
                            <a:outerShdw blurRad="65000" dist="50800" dir="12000000" kx="-105000" ky="-90000" algn="tr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hreePt" dir="t"/>
                          </a:scene3d>
                          <a:sp3d contourW="12700">
                            <a:bevelT w="25400" h="19050"/>
                            <a:contourClr>
                              <a:schemeClr val="bg2"/>
                            </a:contourClr>
                          </a:sp3d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 rot="480000">
                            <a:off x="114300" y="88900"/>
                            <a:ext cx="5019675" cy="38309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D8D8D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88.05pt;margin-top:408pt;width:414.7pt;height:315.35pt;z-index:251677695;mso-position-horizontal-relative:page;mso-position-vertical-relative:page" coordsize="5266690,400494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sK+bsEAAD5CwAADgAAAGRycy9lMm9Eb2MueG1svFZtb9s2EP4+YP+B0HfXki07tlGnCJy4GJC1&#10;QZIhn2mJekEpUiPp2Omw/77nSEmJ0wIpumEOoPDleLx77u45vv9wbCR7FMbWWq2j5F0cMaEyndeq&#10;XEd/3G9Hi4hZx1XOpVZiHT0JG304//WX94d2JSa60jIXhkGJsqtDu44q59rVeGyzSjTcvtOtUNgs&#10;tGm4w9SU49zwA7Q3cjyJ4/n4oE3eGp0Ja7F6GTajc6+/KETmPheFFY7JdQTbnP8a/93Rd3z+nq9K&#10;w9uqzjoz+E9Y0fBa4dJB1SV3nO1N/Y2qps6Mtrpw7zLdjHVR1JnwPsCbJH7lzUej9633pVwdynaA&#10;CdC+wumn1WafHm8Mq/N1hEAp3iBE/la2IGgObbmCxEfT3rU3plsow4y8PRamof/wgx09qE8DqOLo&#10;WIbF2WQ+ny+BfYa9NI7TZToLsGcVYvPNuay6euPkuL94TPYN5hxapJB9Rsn+O5TuKt4KD74lDDqU&#10;pj1Kt0gtrkop2DQg5aUGmOzKArEeI2Y0Mi9dxGdnsU+TnwFscJuvWmPdR6EbRoN1ZGCLV8sfr61D&#10;mCDai5AJVss639ZS+gmVlthIwx45imJXJmQ/TpxIScUOqOfZBBHzqk92fXm+oQMapaILhS9DGEYT&#10;vXfC3FX5ge3k3txyJN58FuMOltfkyixehAlqNEGB0y9iX5BHoyQOgl+QR6Nl2OCyBO04ExHCD7Wr&#10;fNQoB72rptwNjnpVYZ3LtuLB/anX0wEQxD0Yg51+duKCzYQS05wuyFAwhndR0MZVuqOSrdHKhSyX&#10;dVm527pkpkbdusoIcePIXXjoRQj6Z5W2neYsw2m9Nw+EwVkXgJ14FPKeojKZUVBYhd0lMOmKKRyB&#10;u97z10GedEHuNHsxuhi3wUMqnZCvfuSepCAtUt2KAuQA9JMA6KlansFu1+ePl6ZjBTJtODh9+2An&#10;T0cD0MPhyduHhxP+ZoAwHG5qpc33FMjB5CLI9wgEvwmCnc6fUPG+bAG1bbNtjVK75tbdcIMOgUV0&#10;PfcZn0JqBEV3I8RFm6/fWyd5UBJ2I3ZAx1lH9s89NyJi8jcFslomaQq1zk/S2dkEE/NyZ/dyR+2b&#10;jUb9Jt46PyR5J/thYXTzgOZ4Qbdii6sMd6+jjKolTDYOc2yhvWbi4sKP0ZZa7q7VXZv1UScquT8+&#10;cNN2me7A7Z90T5B89Yp2gizFQ+mLvdNF7TnpGdcOb5A1tZj/gbUnb7M2mWvba519sUzpTQVuFxfG&#10;6EMleI7ohCwna9EMiOaD6VQ1bHf4XefonBzO+oSjvjhwPjEYae84P0lSkE7EwGKLBWgslO/QLeNk&#10;OT+bhW45XUzj5cx3S9Rq32x7Zv9B8leamB8MR/XsSX2glFNOf0mWlwv66zjjRKypQeBM1g3M95Qa&#10;7CeUrlTur3G8lmH83AOOrmsA5Kh/GP21jJdXi6tFOkon86tRGuf56GK7SUfzbXI2u5xebjaXyd+E&#10;XJKuqjrPhSJH+kdakv5Ye++ei+F5NTzTTlyyLz3f+t+3no9PzQht4YieBh/hk/fuFY++IpH/tv77&#10;ckYrOS3mfYtGU6HmA2X/QAn6ZxTel96XroHRA/blHOOXL/bzfwAAAP//AwBQSwMEFAAGAAgAAAAh&#10;AO3YOoPiAAAADQEAAA8AAABkcnMvZG93bnJldi54bWxMj11LwzAUhu8F/0M4gncuia7dqE3HGOrV&#10;ENwE8S5rztqyJilN1nb/3rMrd3dezsP7ka8m27IB+9B4p0DOBDB0pTeNqxR879+flsBC1M7o1jtU&#10;cMEAq+L+LteZ8aP7wmEXK0YmLmRaQR1jl3EeyhqtDjPfoaPf0fdWR5J9xU2vRzK3LX8WIuVWN44S&#10;at3hpsbytDtbBR+jHtcv8m3Yno6by+8++fzZSlTq8WFavwKLOMV/GK71qToU1Ongz84E1pJepJJQ&#10;BUuZ0qgrIUSSADvQNZ+nC+BFzm9XFH8AAAD//wMAUEsBAi0AFAAGAAgAAAAhAOSZw8D7AAAA4QEA&#10;ABMAAAAAAAAAAAAAAAAAAAAAAFtDb250ZW50X1R5cGVzXS54bWxQSwECLQAUAAYACAAAACEAI7Jq&#10;4dcAAACUAQAACwAAAAAAAAAAAAAAAAAsAQAAX3JlbHMvLnJlbHNQSwECLQAUAAYACAAAACEAndsK&#10;+bsEAAD5CwAADgAAAAAAAAAAAAAAAAAsAgAAZHJzL2Uyb0RvYy54bWxQSwECLQAUAAYACAAAACEA&#10;7dg6g+IAAAANAQAADwAAAAAAAAAAAAAAAAATBwAAZHJzL2Rvd25yZXYueG1sUEsFBgAAAAAEAAQA&#10;8wAAACIIAAAAAA==&#10;">
                <v:rect id="Rectangle 3" o:spid="_x0000_s1027" style="position:absolute;width:5266690;height:4004945;rotation:525129fd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4hAHwgAA&#10;ANoAAAAPAAAAZHJzL2Rvd25yZXYueG1sRI9Pi8IwFMTvC36H8ARva6qiLNUo4h/0tLB2PXh7NM+m&#10;2LyUJtb67Y2wsMdhZn7DLFadrURLjS8dKxgNExDEudMlFwp+s/3nFwgfkDVWjknBkzyslr2PBaba&#10;PfiH2lMoRISwT1GBCaFOpfS5IYt+6Gri6F1dYzFE2RRSN/iIcFvJcZLMpMWS44LBmjaG8tvpbhXs&#10;2vy8ZzMrxoeDy74v060pfabUoN+t5yACdeE//Nc+agUTeF+JN0Au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TiEAfCAAAA2gAAAA8AAAAAAAAAAAAAAAAAlwIAAGRycy9kb3du&#10;cmV2LnhtbFBLBQYAAAAABAAEAPUAAACGAwAAAAA=&#10;" fillcolor="white [3212]" strokecolor="white [3212]" strokeweight="12pt">
                  <v:shadow on="t" type="perspective" opacity="19660f" mv:blur="65000f" origin=".5,-.5" offset="-1.326mm,-17375emu" matrix=",-2002f,-1716f"/>
                </v:rect>
                <v:rect id="Rectangle 3" o:spid="_x0000_s1028" style="position:absolute;left:114300;top:88900;width:5019675;height:3830955;rotation: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hpWywAAA&#10;ANoAAAAPAAAAZHJzL2Rvd25yZXYueG1sRI9Bi8IwFITvgv8hvAVvmupCkWqURVBcPNl68fZonk2x&#10;eSlN1PrvjSB4HGbmG2a57m0j7tT52rGC6SQBQVw6XXOl4FRsx3MQPiBrbByTgid5WK+GgyVm2j34&#10;SPc8VCJC2GeowITQZlL60pBFP3EtcfQurrMYouwqqTt8RLht5CxJUmmx5rhgsKWNofKa36yCtGg3&#10;h4svptv/Mk/l7+5kzrdEqdFP/7cAEagP3/CnvdcKZvC+Em+AXL0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mhpWywAAAANoAAAAPAAAAAAAAAAAAAAAAAJcCAABkcnMvZG93bnJl&#10;di54bWxQSwUGAAAAAAQABAD1AAAAhAMAAAAA&#10;" filled="f" strokecolor="#d8d8d8" strokeweight="1pt"/>
                <w10:wrap type="tight" anchorx="page" anchory="page"/>
              </v:group>
            </w:pict>
          </mc:Fallback>
        </mc:AlternateContent>
      </w:r>
    </w:p>
    <w:sectPr w:rsidR="00C538AD" w:rsidSect="00C538AD">
      <w:headerReference w:type="default" r:id="rId11"/>
      <w:pgSz w:w="12240" w:h="15840"/>
      <w:pgMar w:top="432" w:right="432" w:bottom="432" w:left="432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A2FB5" w14:textId="77777777" w:rsidR="00636B83" w:rsidRDefault="00636B83">
      <w:r>
        <w:separator/>
      </w:r>
    </w:p>
  </w:endnote>
  <w:endnote w:type="continuationSeparator" w:id="0">
    <w:p w14:paraId="568581B6" w14:textId="77777777" w:rsidR="00636B83" w:rsidRDefault="0063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メイリオ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1721B" w14:textId="77777777" w:rsidR="00636B83" w:rsidRDefault="00636B83">
      <w:r>
        <w:separator/>
      </w:r>
    </w:p>
  </w:footnote>
  <w:footnote w:type="continuationSeparator" w:id="0">
    <w:p w14:paraId="6140BCEB" w14:textId="77777777" w:rsidR="00636B83" w:rsidRDefault="00636B8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32221" w14:textId="77777777" w:rsidR="00636B83" w:rsidRDefault="00636B83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30EE759" wp14:editId="6DCDE18C">
              <wp:simplePos x="0" y="0"/>
              <wp:positionH relativeFrom="page">
                <wp:posOffset>274320</wp:posOffset>
              </wp:positionH>
              <wp:positionV relativeFrom="page">
                <wp:posOffset>274320</wp:posOffset>
              </wp:positionV>
              <wp:extent cx="7223760" cy="9509760"/>
              <wp:effectExtent l="0" t="0" r="0" b="0"/>
              <wp:wrapTight wrapText="bothSides">
                <wp:wrapPolygon edited="0">
                  <wp:start x="-28" y="0"/>
                  <wp:lineTo x="-28" y="21555"/>
                  <wp:lineTo x="21600" y="21555"/>
                  <wp:lineTo x="21600" y="0"/>
                  <wp:lineTo x="-28" y="0"/>
                </wp:wrapPolygon>
              </wp:wrapTight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23760" cy="95097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8D800"/>
                          </a:gs>
                          <a:gs pos="100000">
                            <a:srgbClr val="D16D00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21.6pt;margin-top:21.6pt;width:568.8pt;height:748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wwcvLgCAACHBQAADgAAAGRycy9lMm9Eb2MueG1srFTbjtMwEH1H4h8sv3dzIb0k2nS1u6UIaYEV&#10;C+LZdZzEwrGD7TYtiH9nbDelZV8QIg+OL+PxmTNn5vpm3wm0Y9pwJUucXMUYMUlVxWVT4s+f1pMF&#10;RsYSWRGhJCvxgRl8s3z54nroC5aqVomKaQROpCmGvsSttX0RRYa2rCPmSvVMwmGtdEcsLHUTVZoM&#10;4L0TURrHs2hQuuq1oswY2F2FQ7z0/uuaUfuhrg2zSJQYsFk/aj9u3Bgtr0nRaNK3nB5hkH9A0REu&#10;4dGTqxWxBG01f+aq41Qro2p7RVUXqbrmlPkYIJok/iOap5b0zMcC5Jj+RJP5f27p+92jRryC3GEk&#10;SQcp+gikEdkIhhJHz9CbAqye+kftAjT9g6JfDZLqvgUrdqu1GlpGKgDl7aOLC25h4CraDO9UBd7J&#10;1irP1L7WnXMIHKC9T8jhlBC2t4jC5jxNX81nkDcKZ/k0zt0CMEWkGK/32tg3THXITUqsAbx3T3YP&#10;xgbT0eSYn2rNhUBa2S/ctp5ih9wfGrgTJqhXEFDst41uNvdCox0BEa0Xq0U8gmjMuXUSu+/5lVUy&#10;W11cAfjN+JTgEgGPJZ5m4ToylAjmExLggzo9ZPeUkG6UyoUQTsMOEHaE7qjzwvuRJ2kW36X5ZD1b&#10;zCdZnU0n+TxeTOIkv8tncZZnq/VPhzbJipZXFZMPXLKxCJLs70R2LMcgX18GaHC5SqeBCCX4Cf0F&#10;kT7akUhzbtZxCz1B8K7EQDV8oUqdyF7LCsImhSVchHl0Cd9rAzgY/54VL0mnwqDmjaoOoEhQgJcd&#10;dC+YtEp/x2iATlBi821LNMNIvJUggjzJMtc6/CKbzlNY6POTzfkJkRRcldhiSKub3tvQbra95k0L&#10;LwWtSXULlVBzr1FXJQEV4HYLqHYfwbEzuXZyvvZWv/vn8hcAAAD//wMAUEsDBBQABgAIAAAAIQDf&#10;cd7a2wAAAAsBAAAPAAAAZHJzL2Rvd25yZXYueG1sTE9NS8NAEL0L/odlBG9201pLiNkUETx5KE0F&#10;r9vsmKTdnV2z2yb+e6cg2NO84T3eR7menBVnHGLvScF8loFAarzpqVXwsXt7yEHEpMlo6wkV/GCE&#10;dXV7U+rC+JG2eK5TK9iEYqEVdCmFQsrYdOh0nPmAxNyXH5xO/A6tNIMe2dxZuciylXS6J07odMDX&#10;DptjfXIKMP/c4fi+sYfaYxtM6Dar761S93fTyzOIhFP6F8OlPleHijvt/YlMFFbB8nHByr974ed5&#10;xlv2jJ6WjGRVyusN1S8AAAD//wMAUEsBAi0AFAAGAAgAAAAhAOSZw8D7AAAA4QEAABMAAAAAAAAA&#10;AAAAAAAAAAAAAFtDb250ZW50X1R5cGVzXS54bWxQSwECLQAUAAYACAAAACEAI7Jq4dcAAACUAQAA&#10;CwAAAAAAAAAAAAAAAAAsAQAAX3JlbHMvLnJlbHNQSwECLQAUAAYACAAAACEA2wwcvLgCAACHBQAA&#10;DgAAAAAAAAAAAAAAAAAsAgAAZHJzL2Uyb0RvYy54bWxQSwECLQAUAAYACAAAACEA33He2tsAAAAL&#10;AQAADwAAAAAAAAAAAAAAAAAQBQAAZHJzL2Rvd25yZXYueG1sUEsFBgAAAAAEAAQA8wAAABgGAAAA&#10;AA==&#10;" o:allowincell="f" fillcolor="#f8d800" stroked="f">
              <v:fill color2="#d16d00" rotate="t" focus="100%" type="gradient"/>
              <w10:wrap type="tight"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embedSystemFonts/>
  <w:proofState w:spelling="clean" w:grammar="clean"/>
  <w:attachedTemplate r:id="rId1"/>
  <w:defaultTabStop w:val="720"/>
  <w:displayHorizontalDrawingGridEvery w:val="0"/>
  <w:displayVerticalDrawingGridEvery w:val="0"/>
  <w:doNotUseMarginsForDrawingGridOrigi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B936AA"/>
    <w:rsid w:val="000E2674"/>
    <w:rsid w:val="00261390"/>
    <w:rsid w:val="00266CBD"/>
    <w:rsid w:val="002C09E7"/>
    <w:rsid w:val="002E71D6"/>
    <w:rsid w:val="00317DDD"/>
    <w:rsid w:val="003771BC"/>
    <w:rsid w:val="003923BC"/>
    <w:rsid w:val="004B73DD"/>
    <w:rsid w:val="004F725F"/>
    <w:rsid w:val="005B20CF"/>
    <w:rsid w:val="00636B83"/>
    <w:rsid w:val="006A1B11"/>
    <w:rsid w:val="006D520C"/>
    <w:rsid w:val="007F1421"/>
    <w:rsid w:val="00820F1A"/>
    <w:rsid w:val="00856D96"/>
    <w:rsid w:val="00983C4E"/>
    <w:rsid w:val="009905A0"/>
    <w:rsid w:val="00A25CEB"/>
    <w:rsid w:val="00A746BA"/>
    <w:rsid w:val="00A81E4F"/>
    <w:rsid w:val="00A92648"/>
    <w:rsid w:val="00B936AA"/>
    <w:rsid w:val="00BF5D48"/>
    <w:rsid w:val="00C21D69"/>
    <w:rsid w:val="00C538AD"/>
    <w:rsid w:val="00C97CEC"/>
    <w:rsid w:val="00CB23AD"/>
    <w:rsid w:val="00D06204"/>
    <w:rsid w:val="00D44816"/>
    <w:rsid w:val="00DC3D98"/>
    <w:rsid w:val="00DC703C"/>
    <w:rsid w:val="00DF45F7"/>
    <w:rsid w:val="00DF4DF1"/>
    <w:rsid w:val="00E5029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360A0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46BA"/>
    <w:pPr>
      <w:keepNext/>
      <w:keepLines/>
      <w:jc w:val="center"/>
      <w:outlineLvl w:val="0"/>
    </w:pPr>
    <w:rPr>
      <w:rFonts w:asciiTheme="majorHAnsi" w:eastAsiaTheme="majorEastAsia" w:hAnsiTheme="majorHAnsi" w:cstheme="majorBidi"/>
      <w:b/>
      <w:bCs/>
      <w:color w:val="8D1E1E" w:themeColor="text2"/>
      <w:sz w:val="120"/>
      <w:szCs w:val="32"/>
    </w:rPr>
  </w:style>
  <w:style w:type="paragraph" w:styleId="2">
    <w:name w:val="heading 2"/>
    <w:basedOn w:val="a"/>
    <w:link w:val="20"/>
    <w:uiPriority w:val="9"/>
    <w:unhideWhenUsed/>
    <w:qFormat/>
    <w:rsid w:val="00A746BA"/>
    <w:pPr>
      <w:keepNext/>
      <w:keepLines/>
      <w:jc w:val="center"/>
      <w:outlineLvl w:val="1"/>
    </w:pPr>
    <w:rPr>
      <w:rFonts w:asciiTheme="majorHAnsi" w:eastAsiaTheme="majorEastAsia" w:hAnsiTheme="majorHAnsi" w:cstheme="majorBidi"/>
      <w:b/>
      <w:bCs/>
      <w:color w:val="B8B8B8" w:themeColor="background2"/>
      <w:sz w:val="32"/>
      <w:szCs w:val="26"/>
    </w:rPr>
  </w:style>
  <w:style w:type="paragraph" w:styleId="3">
    <w:name w:val="heading 3"/>
    <w:basedOn w:val="a"/>
    <w:link w:val="30"/>
    <w:uiPriority w:val="9"/>
    <w:unhideWhenUsed/>
    <w:qFormat/>
    <w:rsid w:val="009905A0"/>
    <w:pPr>
      <w:keepNext/>
      <w:keepLines/>
      <w:jc w:val="center"/>
      <w:outlineLvl w:val="2"/>
    </w:pPr>
    <w:rPr>
      <w:rFonts w:asciiTheme="majorHAnsi" w:eastAsiaTheme="majorEastAsia" w:hAnsiTheme="majorHAnsi" w:cstheme="majorBidi"/>
      <w:b/>
      <w:bCs/>
      <w:color w:val="8D1E1E" w:themeColor="text2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538AD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C538AD"/>
  </w:style>
  <w:style w:type="paragraph" w:styleId="a5">
    <w:name w:val="footer"/>
    <w:basedOn w:val="a"/>
    <w:link w:val="a6"/>
    <w:unhideWhenUsed/>
    <w:rsid w:val="00C538AD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C538AD"/>
  </w:style>
  <w:style w:type="paragraph" w:styleId="a7">
    <w:name w:val="Balloon Text"/>
    <w:basedOn w:val="a"/>
    <w:link w:val="a8"/>
    <w:semiHidden/>
    <w:unhideWhenUsed/>
    <w:rsid w:val="00C538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C538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746BA"/>
    <w:rPr>
      <w:rFonts w:asciiTheme="majorHAnsi" w:eastAsiaTheme="majorEastAsia" w:hAnsiTheme="majorHAnsi" w:cstheme="majorBidi"/>
      <w:b/>
      <w:bCs/>
      <w:color w:val="8D1E1E" w:themeColor="text2"/>
      <w:sz w:val="120"/>
      <w:szCs w:val="32"/>
    </w:rPr>
  </w:style>
  <w:style w:type="character" w:customStyle="1" w:styleId="20">
    <w:name w:val="Заголовок 2 Знак"/>
    <w:basedOn w:val="a0"/>
    <w:link w:val="2"/>
    <w:uiPriority w:val="9"/>
    <w:rsid w:val="00A746BA"/>
    <w:rPr>
      <w:rFonts w:asciiTheme="majorHAnsi" w:eastAsiaTheme="majorEastAsia" w:hAnsiTheme="majorHAnsi" w:cstheme="majorBidi"/>
      <w:b/>
      <w:bCs/>
      <w:color w:val="B8B8B8" w:themeColor="background2"/>
      <w:sz w:val="32"/>
      <w:szCs w:val="26"/>
    </w:rPr>
  </w:style>
  <w:style w:type="character" w:customStyle="1" w:styleId="30">
    <w:name w:val="Заголовок 3 Знак"/>
    <w:basedOn w:val="a0"/>
    <w:link w:val="3"/>
    <w:uiPriority w:val="9"/>
    <w:rsid w:val="009905A0"/>
    <w:rPr>
      <w:rFonts w:asciiTheme="majorHAnsi" w:eastAsiaTheme="majorEastAsia" w:hAnsiTheme="majorHAnsi" w:cstheme="majorBidi"/>
      <w:b/>
      <w:bCs/>
      <w:color w:val="8D1E1E" w:themeColor="text2"/>
      <w:sz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46BA"/>
    <w:pPr>
      <w:keepNext/>
      <w:keepLines/>
      <w:jc w:val="center"/>
      <w:outlineLvl w:val="0"/>
    </w:pPr>
    <w:rPr>
      <w:rFonts w:asciiTheme="majorHAnsi" w:eastAsiaTheme="majorEastAsia" w:hAnsiTheme="majorHAnsi" w:cstheme="majorBidi"/>
      <w:b/>
      <w:bCs/>
      <w:color w:val="8D1E1E" w:themeColor="text2"/>
      <w:sz w:val="120"/>
      <w:szCs w:val="32"/>
    </w:rPr>
  </w:style>
  <w:style w:type="paragraph" w:styleId="2">
    <w:name w:val="heading 2"/>
    <w:basedOn w:val="a"/>
    <w:link w:val="20"/>
    <w:uiPriority w:val="9"/>
    <w:unhideWhenUsed/>
    <w:qFormat/>
    <w:rsid w:val="00A746BA"/>
    <w:pPr>
      <w:keepNext/>
      <w:keepLines/>
      <w:jc w:val="center"/>
      <w:outlineLvl w:val="1"/>
    </w:pPr>
    <w:rPr>
      <w:rFonts w:asciiTheme="majorHAnsi" w:eastAsiaTheme="majorEastAsia" w:hAnsiTheme="majorHAnsi" w:cstheme="majorBidi"/>
      <w:b/>
      <w:bCs/>
      <w:color w:val="B8B8B8" w:themeColor="background2"/>
      <w:sz w:val="32"/>
      <w:szCs w:val="26"/>
    </w:rPr>
  </w:style>
  <w:style w:type="paragraph" w:styleId="3">
    <w:name w:val="heading 3"/>
    <w:basedOn w:val="a"/>
    <w:link w:val="30"/>
    <w:uiPriority w:val="9"/>
    <w:unhideWhenUsed/>
    <w:qFormat/>
    <w:rsid w:val="009905A0"/>
    <w:pPr>
      <w:keepNext/>
      <w:keepLines/>
      <w:jc w:val="center"/>
      <w:outlineLvl w:val="2"/>
    </w:pPr>
    <w:rPr>
      <w:rFonts w:asciiTheme="majorHAnsi" w:eastAsiaTheme="majorEastAsia" w:hAnsiTheme="majorHAnsi" w:cstheme="majorBidi"/>
      <w:b/>
      <w:bCs/>
      <w:color w:val="8D1E1E" w:themeColor="text2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538AD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C538AD"/>
  </w:style>
  <w:style w:type="paragraph" w:styleId="a5">
    <w:name w:val="footer"/>
    <w:basedOn w:val="a"/>
    <w:link w:val="a6"/>
    <w:unhideWhenUsed/>
    <w:rsid w:val="00C538AD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C538AD"/>
  </w:style>
  <w:style w:type="paragraph" w:styleId="a7">
    <w:name w:val="Balloon Text"/>
    <w:basedOn w:val="a"/>
    <w:link w:val="a8"/>
    <w:semiHidden/>
    <w:unhideWhenUsed/>
    <w:rsid w:val="00C538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C538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746BA"/>
    <w:rPr>
      <w:rFonts w:asciiTheme="majorHAnsi" w:eastAsiaTheme="majorEastAsia" w:hAnsiTheme="majorHAnsi" w:cstheme="majorBidi"/>
      <w:b/>
      <w:bCs/>
      <w:color w:val="8D1E1E" w:themeColor="text2"/>
      <w:sz w:val="120"/>
      <w:szCs w:val="32"/>
    </w:rPr>
  </w:style>
  <w:style w:type="character" w:customStyle="1" w:styleId="20">
    <w:name w:val="Заголовок 2 Знак"/>
    <w:basedOn w:val="a0"/>
    <w:link w:val="2"/>
    <w:uiPriority w:val="9"/>
    <w:rsid w:val="00A746BA"/>
    <w:rPr>
      <w:rFonts w:asciiTheme="majorHAnsi" w:eastAsiaTheme="majorEastAsia" w:hAnsiTheme="majorHAnsi" w:cstheme="majorBidi"/>
      <w:b/>
      <w:bCs/>
      <w:color w:val="B8B8B8" w:themeColor="background2"/>
      <w:sz w:val="32"/>
      <w:szCs w:val="26"/>
    </w:rPr>
  </w:style>
  <w:style w:type="character" w:customStyle="1" w:styleId="30">
    <w:name w:val="Заголовок 3 Знак"/>
    <w:basedOn w:val="a0"/>
    <w:link w:val="3"/>
    <w:uiPriority w:val="9"/>
    <w:rsid w:val="009905A0"/>
    <w:rPr>
      <w:rFonts w:asciiTheme="majorHAnsi" w:eastAsiaTheme="majorEastAsia" w:hAnsiTheme="majorHAnsi" w:cstheme="majorBidi"/>
      <w:b/>
      <w:bCs/>
      <w:color w:val="8D1E1E" w:themeColor="text2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%20HD:Applications:Microsoft%20Office%202011:Office:Media:Templates:Publishing%20Layout%20View:Flyers:Lost%20or%20Found%20Flyer.dotx" TargetMode="External"/></Relationships>
</file>

<file path=word/theme/theme1.xml><?xml version="1.0" encoding="utf-8"?>
<a:theme xmlns:a="http://schemas.openxmlformats.org/drawingml/2006/main" name="Office Theme">
  <a:themeElements>
    <a:clrScheme name="Lost or Found">
      <a:dk1>
        <a:sysClr val="windowText" lastClr="000000"/>
      </a:dk1>
      <a:lt1>
        <a:sysClr val="window" lastClr="FFFFFF"/>
      </a:lt1>
      <a:dk2>
        <a:srgbClr val="8D1E1E"/>
      </a:dk2>
      <a:lt2>
        <a:srgbClr val="B8B8B8"/>
      </a:lt2>
      <a:accent1>
        <a:srgbClr val="D16D00"/>
      </a:accent1>
      <a:accent2>
        <a:srgbClr val="F8D800"/>
      </a:accent2>
      <a:accent3>
        <a:srgbClr val="6D8D4C"/>
      </a:accent3>
      <a:accent4>
        <a:srgbClr val="593A13"/>
      </a:accent4>
      <a:accent5>
        <a:srgbClr val="4C548F"/>
      </a:accent5>
      <a:accent6>
        <a:srgbClr val="4584A9"/>
      </a:accent6>
      <a:hlink>
        <a:srgbClr val="346A25"/>
      </a:hlink>
      <a:folHlink>
        <a:srgbClr val="E1A611"/>
      </a:folHlink>
    </a:clrScheme>
    <a:fontScheme name="Lost or Found">
      <a:majorFont>
        <a:latin typeface="Corbel"/>
        <a:ea typeface=""/>
        <a:cs typeface=""/>
        <a:font script="Jpan" typeface="メイリオ"/>
      </a:majorFont>
      <a:minorFont>
        <a:latin typeface="Corbel"/>
        <a:ea typeface=""/>
        <a:cs typeface=""/>
        <a:font script="Jpan" typeface="メイリオ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Lost or Found Flyer.dotx</Template>
  <TotalTime>2</TotalTime>
  <Pages>1</Pages>
  <Words>1</Words>
  <Characters>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Murdych</dc:creator>
  <cp:keywords/>
  <dc:description/>
  <cp:lastModifiedBy>Вероника Матях</cp:lastModifiedBy>
  <cp:revision>3</cp:revision>
  <cp:lastPrinted>2011-07-07T08:42:00Z</cp:lastPrinted>
  <dcterms:created xsi:type="dcterms:W3CDTF">2011-07-30T11:09:00Z</dcterms:created>
  <dcterms:modified xsi:type="dcterms:W3CDTF">2011-08-16T17:20:00Z</dcterms:modified>
  <cp:category/>
</cp:coreProperties>
</file>